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7A4" w:rsidRDefault="009E7E05">
      <w:pPr>
        <w:jc w:val="center"/>
        <w:rPr>
          <w:rFonts w:cs="Calibri"/>
          <w:b/>
          <w:sz w:val="28"/>
          <w:u w:val="single"/>
        </w:rPr>
      </w:pPr>
      <w:bookmarkStart w:id="0" w:name="_GoBack"/>
      <w:bookmarkEnd w:id="0"/>
      <w:r>
        <w:rPr>
          <w:rFonts w:cs="Calibri"/>
          <w:b/>
          <w:sz w:val="28"/>
          <w:u w:val="single"/>
        </w:rPr>
        <w:t>Žádost o ukončení nájmu hrobového místa dohodou na veřejném pohřebišti obce Bžany</w:t>
      </w:r>
    </w:p>
    <w:p w:rsidR="00AD07A4" w:rsidRDefault="00AD07A4">
      <w:pPr>
        <w:jc w:val="center"/>
        <w:rPr>
          <w:rFonts w:cs="Calibri"/>
          <w:b/>
          <w:u w:val="single"/>
        </w:rPr>
      </w:pPr>
    </w:p>
    <w:p w:rsidR="00AD07A4" w:rsidRDefault="009E7E05">
      <w:pPr>
        <w:rPr>
          <w:rFonts w:cs="Calibri"/>
          <w:bCs/>
        </w:rPr>
      </w:pPr>
      <w:r>
        <w:rPr>
          <w:rFonts w:cs="Calibri"/>
          <w:bCs/>
        </w:rPr>
        <w:t>Jméno a příjmení nájemce:</w:t>
      </w:r>
      <w:r>
        <w:rPr>
          <w:rFonts w:cs="Calibri"/>
          <w:bCs/>
        </w:rPr>
        <w:tab/>
        <w:t>……………………………………………………………………</w:t>
      </w:r>
    </w:p>
    <w:p w:rsidR="00AD07A4" w:rsidRDefault="009E7E05">
      <w:pPr>
        <w:rPr>
          <w:rFonts w:cs="Calibri"/>
          <w:bCs/>
        </w:rPr>
      </w:pPr>
      <w:r>
        <w:rPr>
          <w:rFonts w:cs="Calibri"/>
          <w:bCs/>
        </w:rPr>
        <w:t>Datum narození:</w:t>
      </w:r>
      <w:r>
        <w:rPr>
          <w:rFonts w:cs="Calibri"/>
          <w:bCs/>
        </w:rPr>
        <w:tab/>
      </w:r>
      <w:r>
        <w:rPr>
          <w:rFonts w:cs="Calibri"/>
          <w:bCs/>
        </w:rPr>
        <w:tab/>
        <w:t>……………………………………………………………………</w:t>
      </w:r>
    </w:p>
    <w:p w:rsidR="00AD07A4" w:rsidRDefault="009E7E05">
      <w:pPr>
        <w:rPr>
          <w:rFonts w:cs="Calibri"/>
          <w:bCs/>
        </w:rPr>
      </w:pPr>
      <w:r>
        <w:rPr>
          <w:rFonts w:cs="Calibri"/>
          <w:bCs/>
        </w:rPr>
        <w:t>Adresa trvalého pobytu:</w:t>
      </w:r>
      <w:r>
        <w:rPr>
          <w:rFonts w:cs="Calibri"/>
          <w:bCs/>
        </w:rPr>
        <w:tab/>
        <w:t>……………………………………………………………………</w:t>
      </w:r>
    </w:p>
    <w:p w:rsidR="00AD07A4" w:rsidRDefault="009E7E05">
      <w:pPr>
        <w:rPr>
          <w:rFonts w:cs="Calibri"/>
          <w:bCs/>
        </w:rPr>
      </w:pPr>
      <w:r>
        <w:rPr>
          <w:rFonts w:cs="Calibri"/>
          <w:bCs/>
        </w:rPr>
        <w:t>Tel./E-mail: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>……………………………………………………………………</w:t>
      </w:r>
    </w:p>
    <w:p w:rsidR="00AD07A4" w:rsidRDefault="009E7E05">
      <w:pPr>
        <w:rPr>
          <w:rFonts w:cs="Calibri"/>
        </w:rPr>
      </w:pPr>
      <w:r>
        <w:rPr>
          <w:rFonts w:cs="Calibri"/>
        </w:rPr>
        <w:t>Hrobové místo č.:</w:t>
      </w:r>
      <w:r>
        <w:rPr>
          <w:rFonts w:cs="Calibri"/>
        </w:rPr>
        <w:tab/>
      </w:r>
      <w:r>
        <w:rPr>
          <w:rFonts w:cs="Calibri"/>
        </w:rPr>
        <w:tab/>
        <w:t>……………………………………………………………………</w:t>
      </w:r>
    </w:p>
    <w:p w:rsidR="00AD07A4" w:rsidRDefault="009E7E05">
      <w:pPr>
        <w:rPr>
          <w:rFonts w:cs="Calibri"/>
        </w:rPr>
      </w:pPr>
      <w:r>
        <w:rPr>
          <w:rFonts w:cs="Calibri"/>
        </w:rPr>
        <w:t xml:space="preserve">Ukončení nájmu ke dni: </w:t>
      </w:r>
      <w:r>
        <w:rPr>
          <w:rFonts w:cs="Calibri"/>
        </w:rPr>
        <w:tab/>
        <w:t>……………………………………………………………………</w:t>
      </w:r>
    </w:p>
    <w:p w:rsidR="00AD07A4" w:rsidRDefault="009E7E05">
      <w:pPr>
        <w:jc w:val="both"/>
        <w:rPr>
          <w:rFonts w:cs="Calibri"/>
        </w:rPr>
      </w:pPr>
      <w:r>
        <w:rPr>
          <w:rFonts w:cs="Calibri"/>
        </w:rPr>
        <w:t>Pokud jde o hrobové zařízení, umístěné na uvedeném hrobovém místě,</w:t>
      </w:r>
      <w:r>
        <w:rPr>
          <w:rFonts w:cs="Calibri"/>
        </w:rPr>
        <w:t xml:space="preserve"> bude s ním naloženo takto *:      </w:t>
      </w:r>
    </w:p>
    <w:p w:rsidR="00AD07A4" w:rsidRDefault="009E7E05">
      <w:pPr>
        <w:pStyle w:val="Odstavecseseznamem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odstraním jej z hrobového a to ke dni ………………………….</w:t>
      </w:r>
    </w:p>
    <w:p w:rsidR="00AD07A4" w:rsidRDefault="009E7E05">
      <w:pPr>
        <w:pStyle w:val="Odstavecseseznamem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ponechám jej na hrobovém místě a vzdávám se jej </w:t>
      </w:r>
    </w:p>
    <w:p w:rsidR="00AD07A4" w:rsidRDefault="009E7E05">
      <w:pPr>
        <w:rPr>
          <w:rFonts w:cs="Calibri"/>
        </w:rPr>
      </w:pPr>
      <w:r>
        <w:rPr>
          <w:rFonts w:cs="Calibri"/>
        </w:rPr>
        <w:t xml:space="preserve">Nájemce prohlašuje, že v uvedeném termínu odstraní z hrobového místa urny s lidskými ostatky a hrobové zařízení. </w:t>
      </w:r>
    </w:p>
    <w:p w:rsidR="00AD07A4" w:rsidRDefault="009E7E05">
      <w:pPr>
        <w:rPr>
          <w:rFonts w:cs="Calibri"/>
        </w:rPr>
      </w:pPr>
      <w:r>
        <w:rPr>
          <w:rFonts w:cs="Calibri"/>
        </w:rPr>
        <w:t xml:space="preserve"> Nájemc</w:t>
      </w:r>
      <w:r>
        <w:rPr>
          <w:rFonts w:cs="Calibri"/>
        </w:rPr>
        <w:t>e si je vědom, že platnost nájemní smlouvy končí dnem, ve kterém prokazatelně předal pronajímateli vyklizené hrobové místo (bude sepsán předávací protokol).</w:t>
      </w:r>
    </w:p>
    <w:p w:rsidR="00AD07A4" w:rsidRDefault="00AD07A4">
      <w:pPr>
        <w:rPr>
          <w:rFonts w:cs="Calibri"/>
        </w:rPr>
      </w:pPr>
    </w:p>
    <w:p w:rsidR="00AD07A4" w:rsidRDefault="009E7E05">
      <w:r>
        <w:rPr>
          <w:rFonts w:cs="Calibri"/>
        </w:rPr>
        <w:t xml:space="preserve"> </w:t>
      </w:r>
      <w:r>
        <w:rPr>
          <w:rFonts w:cs="Calibri"/>
          <w:bCs/>
        </w:rPr>
        <w:t>V …………………….. dne ..…………                                                     ……………………………………</w:t>
      </w:r>
    </w:p>
    <w:p w:rsidR="00AD07A4" w:rsidRDefault="009E7E05">
      <w:pPr>
        <w:ind w:left="5670"/>
        <w:jc w:val="center"/>
        <w:rPr>
          <w:rFonts w:cs="Calibri"/>
        </w:rPr>
      </w:pPr>
      <w:r>
        <w:rPr>
          <w:rFonts w:cs="Calibri"/>
        </w:rPr>
        <w:t>podpis</w:t>
      </w:r>
      <w:r>
        <w:rPr>
          <w:rFonts w:cs="Calibri"/>
        </w:rPr>
        <w:t xml:space="preserve"> nájemce</w:t>
      </w:r>
    </w:p>
    <w:p w:rsidR="00AD07A4" w:rsidRDefault="00AD07A4"/>
    <w:p w:rsidR="00AD07A4" w:rsidRDefault="009E7E05">
      <w:r>
        <w:rPr>
          <w:rStyle w:val="markedcontent"/>
          <w:noProof/>
          <w:lang w:eastAsia="cs-CZ"/>
        </w:rPr>
        <mc:AlternateContent>
          <mc:Choice Requires="wps">
            <w:drawing>
              <wp:inline distT="0" distB="0" distL="0" distR="0">
                <wp:extent cx="5761991" cy="75566"/>
                <wp:effectExtent l="0" t="0" r="0" b="634"/>
                <wp:docPr id="1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1991" cy="75566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5161009" id="Horizontal Line 1" o:spid="_x0000_s1026" style="width:453.7pt;height: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" fillcolor="#a0a0a0" stroked="f">
                <v:textbox inset="0,0,0,0"/>
                <w10:anchorlock/>
              </v:rect>
            </w:pict>
          </mc:Fallback>
        </mc:AlternateContent>
      </w:r>
    </w:p>
    <w:p w:rsidR="00AD07A4" w:rsidRDefault="00AD07A4"/>
    <w:p w:rsidR="00AD07A4" w:rsidRDefault="009E7E05">
      <w:r>
        <w:rPr>
          <w:rStyle w:val="markedcontent"/>
        </w:rPr>
        <w:t>Souhlas s ukončením nájmu hrobového místa vydal: ..................................  dne: .......................</w:t>
      </w:r>
    </w:p>
    <w:p w:rsidR="00AD07A4" w:rsidRDefault="00AD07A4"/>
    <w:p w:rsidR="00AD07A4" w:rsidRDefault="00AD07A4"/>
    <w:p w:rsidR="00AD07A4" w:rsidRDefault="009E7E05">
      <w:r>
        <w:rPr>
          <w:rStyle w:val="markedcontent"/>
        </w:rPr>
        <w:t>Podpis, razítko  ......................................</w:t>
      </w:r>
    </w:p>
    <w:sectPr w:rsidR="00AD07A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E05" w:rsidRDefault="009E7E05">
      <w:pPr>
        <w:spacing w:after="0" w:line="240" w:lineRule="auto"/>
      </w:pPr>
      <w:r>
        <w:separator/>
      </w:r>
    </w:p>
  </w:endnote>
  <w:endnote w:type="continuationSeparator" w:id="0">
    <w:p w:rsidR="009E7E05" w:rsidRDefault="009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E05" w:rsidRDefault="009E7E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E7E05" w:rsidRDefault="009E7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15A3"/>
    <w:multiLevelType w:val="multilevel"/>
    <w:tmpl w:val="AB6E10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D07A4"/>
    <w:rsid w:val="009D2A18"/>
    <w:rsid w:val="009E7E05"/>
    <w:rsid w:val="00AD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A88AB-C326-473A-9CEC-E724C12E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</w:pPr>
  </w:style>
  <w:style w:type="character" w:customStyle="1" w:styleId="markedcontent">
    <w:name w:val="markedcontent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Kozáková</dc:creator>
  <dc:description/>
  <cp:lastModifiedBy>Účet Microsoft</cp:lastModifiedBy>
  <cp:revision>2</cp:revision>
  <cp:lastPrinted>2024-07-24T10:45:00Z</cp:lastPrinted>
  <dcterms:created xsi:type="dcterms:W3CDTF">2025-08-26T13:43:00Z</dcterms:created>
  <dcterms:modified xsi:type="dcterms:W3CDTF">2025-08-26T13:43:00Z</dcterms:modified>
</cp:coreProperties>
</file>